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5524D" w14:textId="0FA9B1DD" w:rsidR="00371197" w:rsidRPr="00371197" w:rsidRDefault="00371197" w:rsidP="00371197">
      <w:pPr>
        <w:jc w:val="center"/>
        <w:rPr>
          <w:bCs/>
          <w:szCs w:val="36"/>
        </w:rPr>
      </w:pPr>
      <w:r w:rsidRPr="00371197">
        <w:rPr>
          <w:b/>
          <w:bCs/>
          <w:sz w:val="24"/>
          <w:szCs w:val="36"/>
        </w:rPr>
        <w:t xml:space="preserve">Aanvraagformulier vooraf accreditatie Permanente Ontwikkeling </w:t>
      </w:r>
    </w:p>
    <w:p w14:paraId="7B7D5383" w14:textId="77777777" w:rsidR="00371197" w:rsidRDefault="00371197" w:rsidP="00371197">
      <w:pPr>
        <w:rPr>
          <w:sz w:val="14"/>
        </w:rPr>
      </w:pPr>
    </w:p>
    <w:p w14:paraId="005881B5" w14:textId="77777777" w:rsidR="00371197" w:rsidRPr="00371197" w:rsidRDefault="00371197" w:rsidP="00371197">
      <w:pPr>
        <w:rPr>
          <w:sz w:val="18"/>
          <w:szCs w:val="32"/>
          <w:u w:val="single"/>
        </w:rPr>
      </w:pPr>
      <w:r w:rsidRPr="00371197">
        <w:rPr>
          <w:sz w:val="18"/>
          <w:szCs w:val="32"/>
          <w:u w:val="single"/>
        </w:rPr>
        <w:t xml:space="preserve">Stappenplan: </w:t>
      </w:r>
    </w:p>
    <w:p w14:paraId="34004AA0" w14:textId="77777777" w:rsidR="00371197" w:rsidRPr="00371197" w:rsidRDefault="00371197" w:rsidP="00371197">
      <w:pPr>
        <w:pStyle w:val="Lijstalinea"/>
        <w:numPr>
          <w:ilvl w:val="0"/>
          <w:numId w:val="1"/>
        </w:numPr>
        <w:rPr>
          <w:b/>
          <w:bCs/>
          <w:sz w:val="22"/>
          <w:szCs w:val="32"/>
        </w:rPr>
      </w:pPr>
      <w:r w:rsidRPr="00371197">
        <w:rPr>
          <w:sz w:val="18"/>
          <w:szCs w:val="32"/>
        </w:rPr>
        <w:t xml:space="preserve">Vul het formulier digitaal in </w:t>
      </w:r>
    </w:p>
    <w:p w14:paraId="07A5CD80" w14:textId="44EB1E34" w:rsidR="00371197" w:rsidRPr="00371197" w:rsidRDefault="00371197" w:rsidP="00371197">
      <w:pPr>
        <w:pStyle w:val="Lijstalinea"/>
        <w:numPr>
          <w:ilvl w:val="0"/>
          <w:numId w:val="1"/>
        </w:numPr>
        <w:rPr>
          <w:b/>
          <w:bCs/>
          <w:sz w:val="22"/>
          <w:szCs w:val="32"/>
        </w:rPr>
      </w:pPr>
      <w:r w:rsidRPr="00371197">
        <w:rPr>
          <w:sz w:val="18"/>
          <w:szCs w:val="32"/>
        </w:rPr>
        <w:t xml:space="preserve">Voeg jouw deelnameattest </w:t>
      </w:r>
      <w:r>
        <w:rPr>
          <w:sz w:val="18"/>
          <w:szCs w:val="32"/>
        </w:rPr>
        <w:t xml:space="preserve">+ een overzicht van het programma (aantal contacturen!) </w:t>
      </w:r>
      <w:r w:rsidRPr="00371197">
        <w:rPr>
          <w:sz w:val="18"/>
          <w:szCs w:val="32"/>
        </w:rPr>
        <w:t xml:space="preserve">van de bijscholing/ opleiding toe als bijlage </w:t>
      </w:r>
    </w:p>
    <w:p w14:paraId="05DB8177" w14:textId="26A1F562" w:rsidR="00371197" w:rsidRPr="00371197" w:rsidRDefault="00371197" w:rsidP="00371197">
      <w:pPr>
        <w:pStyle w:val="Lijstalinea"/>
        <w:numPr>
          <w:ilvl w:val="0"/>
          <w:numId w:val="1"/>
        </w:numPr>
        <w:rPr>
          <w:b/>
          <w:bCs/>
          <w:sz w:val="22"/>
          <w:szCs w:val="32"/>
        </w:rPr>
      </w:pPr>
      <w:r w:rsidRPr="00371197">
        <w:rPr>
          <w:sz w:val="18"/>
          <w:szCs w:val="32"/>
        </w:rPr>
        <w:t xml:space="preserve">Stuur </w:t>
      </w:r>
      <w:r>
        <w:rPr>
          <w:sz w:val="18"/>
          <w:szCs w:val="32"/>
        </w:rPr>
        <w:t>de</w:t>
      </w:r>
      <w:r w:rsidRPr="00371197">
        <w:rPr>
          <w:sz w:val="18"/>
          <w:szCs w:val="32"/>
        </w:rPr>
        <w:t xml:space="preserve"> documenten (aanvraag + bijlage deelnameattest</w:t>
      </w:r>
      <w:r>
        <w:rPr>
          <w:sz w:val="18"/>
          <w:szCs w:val="32"/>
        </w:rPr>
        <w:t xml:space="preserve"> + bijlage programma)</w:t>
      </w:r>
      <w:r w:rsidRPr="00371197">
        <w:rPr>
          <w:sz w:val="18"/>
          <w:szCs w:val="32"/>
        </w:rPr>
        <w:t xml:space="preserve"> naar </w:t>
      </w:r>
      <w:r w:rsidR="002B0E75">
        <w:rPr>
          <w:sz w:val="18"/>
          <w:szCs w:val="32"/>
        </w:rPr>
        <w:br/>
      </w:r>
      <w:hyperlink r:id="rId11" w:history="1">
        <w:r w:rsidR="002B0E75" w:rsidRPr="00087DFC">
          <w:rPr>
            <w:rStyle w:val="Hyperlink"/>
            <w:sz w:val="18"/>
            <w:szCs w:val="32"/>
          </w:rPr>
          <w:t>tennisleraren@knltb.nl</w:t>
        </w:r>
      </w:hyperlink>
      <w:r w:rsidRPr="00371197">
        <w:rPr>
          <w:sz w:val="18"/>
          <w:szCs w:val="32"/>
        </w:rPr>
        <w:t xml:space="preserve"> </w:t>
      </w:r>
      <w:r w:rsidR="002A49BD">
        <w:rPr>
          <w:sz w:val="18"/>
          <w:szCs w:val="32"/>
        </w:rPr>
        <w:t xml:space="preserve">of </w:t>
      </w:r>
      <w:hyperlink r:id="rId12" w:history="1">
        <w:r w:rsidR="002B0E75" w:rsidRPr="00087DFC">
          <w:rPr>
            <w:rStyle w:val="Hyperlink"/>
            <w:sz w:val="18"/>
            <w:szCs w:val="32"/>
          </w:rPr>
          <w:t>padelleraren@knltb.nl</w:t>
        </w:r>
      </w:hyperlink>
      <w:r w:rsidR="002B0E75">
        <w:rPr>
          <w:sz w:val="18"/>
          <w:szCs w:val="32"/>
        </w:rPr>
        <w:t xml:space="preserve"> </w:t>
      </w:r>
    </w:p>
    <w:p w14:paraId="790CBE30" w14:textId="2656BE07" w:rsidR="00371197" w:rsidRPr="002B0E75" w:rsidRDefault="00371197" w:rsidP="00371197">
      <w:pPr>
        <w:rPr>
          <w:b/>
          <w:bCs/>
          <w:sz w:val="12"/>
          <w:szCs w:val="12"/>
        </w:rPr>
      </w:pPr>
    </w:p>
    <w:p w14:paraId="68C4CD36" w14:textId="5379CD83" w:rsidR="00371197" w:rsidRPr="00371197" w:rsidRDefault="00371197" w:rsidP="00371197">
      <w:pPr>
        <w:rPr>
          <w:sz w:val="18"/>
          <w:u w:val="single"/>
        </w:rPr>
      </w:pPr>
      <w:r w:rsidRPr="00371197">
        <w:rPr>
          <w:sz w:val="18"/>
          <w:u w:val="single"/>
        </w:rPr>
        <w:t>Aanvraagformulier:</w:t>
      </w:r>
    </w:p>
    <w:p w14:paraId="51025692" w14:textId="78732043" w:rsidR="00371197" w:rsidRDefault="00371197" w:rsidP="00371197">
      <w:pPr>
        <w:rPr>
          <w:sz w:val="12"/>
        </w:rPr>
      </w:pPr>
    </w:p>
    <w:p w14:paraId="73A99556" w14:textId="3E4E2663" w:rsidR="00371197" w:rsidRPr="00371197" w:rsidRDefault="00371197" w:rsidP="00371197">
      <w:pPr>
        <w:rPr>
          <w:b/>
          <w:bCs/>
          <w:sz w:val="18"/>
          <w:szCs w:val="36"/>
        </w:rPr>
      </w:pPr>
      <w:r w:rsidRPr="00371197">
        <w:rPr>
          <w:b/>
          <w:bCs/>
          <w:sz w:val="18"/>
          <w:szCs w:val="36"/>
        </w:rPr>
        <w:t>Persoonlijke gegevens</w:t>
      </w:r>
    </w:p>
    <w:tbl>
      <w:tblPr>
        <w:tblStyle w:val="Tabelraster"/>
        <w:tblW w:w="8755" w:type="dxa"/>
        <w:tblLook w:val="04A0" w:firstRow="1" w:lastRow="0" w:firstColumn="1" w:lastColumn="0" w:noHBand="0" w:noVBand="1"/>
      </w:tblPr>
      <w:tblGrid>
        <w:gridCol w:w="2235"/>
        <w:gridCol w:w="2976"/>
        <w:gridCol w:w="1418"/>
        <w:gridCol w:w="2126"/>
      </w:tblGrid>
      <w:tr w:rsidR="00371197" w:rsidRPr="001F2871" w14:paraId="760141A9" w14:textId="77777777" w:rsidTr="00BD688A">
        <w:tc>
          <w:tcPr>
            <w:tcW w:w="2235" w:type="dxa"/>
          </w:tcPr>
          <w:p w14:paraId="5B6029EF" w14:textId="5A6D46D1" w:rsidR="00371197" w:rsidRPr="001F2871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>Naam + Voornaam</w:t>
            </w:r>
          </w:p>
        </w:tc>
        <w:tc>
          <w:tcPr>
            <w:tcW w:w="2976" w:type="dxa"/>
          </w:tcPr>
          <w:p w14:paraId="13359E5A" w14:textId="77777777" w:rsidR="00371197" w:rsidRPr="001F2871" w:rsidRDefault="00371197" w:rsidP="006871F6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0B08A516" w14:textId="0DD49B51" w:rsidR="00371197" w:rsidRPr="001F2871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Bondsnummer </w:t>
            </w:r>
          </w:p>
        </w:tc>
        <w:tc>
          <w:tcPr>
            <w:tcW w:w="2126" w:type="dxa"/>
          </w:tcPr>
          <w:p w14:paraId="65B1EDEB" w14:textId="77777777" w:rsidR="00371197" w:rsidRPr="001F2871" w:rsidRDefault="00371197" w:rsidP="006871F6">
            <w:pPr>
              <w:rPr>
                <w:sz w:val="16"/>
              </w:rPr>
            </w:pPr>
          </w:p>
        </w:tc>
      </w:tr>
      <w:tr w:rsidR="00371197" w:rsidRPr="001F2871" w14:paraId="255A231D" w14:textId="77777777" w:rsidTr="00BD688A">
        <w:tc>
          <w:tcPr>
            <w:tcW w:w="2235" w:type="dxa"/>
          </w:tcPr>
          <w:p w14:paraId="2F19AADE" w14:textId="36845372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Email </w:t>
            </w:r>
          </w:p>
        </w:tc>
        <w:tc>
          <w:tcPr>
            <w:tcW w:w="2976" w:type="dxa"/>
          </w:tcPr>
          <w:p w14:paraId="06BCC1D8" w14:textId="77777777" w:rsidR="00371197" w:rsidRPr="001F2871" w:rsidRDefault="00371197" w:rsidP="006871F6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126541FB" w14:textId="3267F193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Tel. / GSM </w:t>
            </w:r>
          </w:p>
        </w:tc>
        <w:tc>
          <w:tcPr>
            <w:tcW w:w="2126" w:type="dxa"/>
          </w:tcPr>
          <w:p w14:paraId="51A0EABD" w14:textId="77777777" w:rsidR="00371197" w:rsidRPr="001F2871" w:rsidRDefault="00371197" w:rsidP="006871F6">
            <w:pPr>
              <w:rPr>
                <w:sz w:val="16"/>
              </w:rPr>
            </w:pPr>
          </w:p>
        </w:tc>
      </w:tr>
    </w:tbl>
    <w:p w14:paraId="2940E2D0" w14:textId="58AB5823" w:rsidR="00371197" w:rsidRDefault="00371197" w:rsidP="00371197">
      <w:pPr>
        <w:rPr>
          <w:sz w:val="12"/>
        </w:rPr>
      </w:pPr>
    </w:p>
    <w:p w14:paraId="77D066FE" w14:textId="47A31D14" w:rsidR="00371197" w:rsidRPr="00371197" w:rsidRDefault="00371197" w:rsidP="00371197">
      <w:pPr>
        <w:rPr>
          <w:b/>
          <w:bCs/>
          <w:sz w:val="18"/>
          <w:szCs w:val="36"/>
        </w:rPr>
      </w:pPr>
      <w:r w:rsidRPr="00371197">
        <w:rPr>
          <w:b/>
          <w:bCs/>
          <w:sz w:val="18"/>
          <w:szCs w:val="36"/>
        </w:rPr>
        <w:t xml:space="preserve">Gegevens bijscholing/ opleiding </w:t>
      </w:r>
    </w:p>
    <w:tbl>
      <w:tblPr>
        <w:tblStyle w:val="Tabelraster"/>
        <w:tblW w:w="8755" w:type="dxa"/>
        <w:tblLook w:val="04A0" w:firstRow="1" w:lastRow="0" w:firstColumn="1" w:lastColumn="0" w:noHBand="0" w:noVBand="1"/>
      </w:tblPr>
      <w:tblGrid>
        <w:gridCol w:w="2235"/>
        <w:gridCol w:w="2976"/>
        <w:gridCol w:w="1418"/>
        <w:gridCol w:w="2126"/>
      </w:tblGrid>
      <w:tr w:rsidR="00371197" w:rsidRPr="001F2871" w14:paraId="69F13B2B" w14:textId="77777777" w:rsidTr="00BD688A">
        <w:trPr>
          <w:trHeight w:val="70"/>
        </w:trPr>
        <w:tc>
          <w:tcPr>
            <w:tcW w:w="2235" w:type="dxa"/>
          </w:tcPr>
          <w:p w14:paraId="394A0720" w14:textId="48154F74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>Naam bijscholing/ opleiding</w:t>
            </w:r>
          </w:p>
        </w:tc>
        <w:tc>
          <w:tcPr>
            <w:tcW w:w="6520" w:type="dxa"/>
            <w:gridSpan w:val="3"/>
          </w:tcPr>
          <w:p w14:paraId="68002DFD" w14:textId="77777777" w:rsidR="00371197" w:rsidRDefault="00371197" w:rsidP="006871F6">
            <w:pPr>
              <w:rPr>
                <w:sz w:val="16"/>
              </w:rPr>
            </w:pPr>
          </w:p>
        </w:tc>
      </w:tr>
      <w:tr w:rsidR="00371197" w:rsidRPr="001F2871" w14:paraId="309CE65B" w14:textId="77777777" w:rsidTr="00BD688A">
        <w:trPr>
          <w:trHeight w:val="70"/>
        </w:trPr>
        <w:tc>
          <w:tcPr>
            <w:tcW w:w="2235" w:type="dxa"/>
          </w:tcPr>
          <w:p w14:paraId="6E4AF47F" w14:textId="77A18E9D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Datum </w:t>
            </w:r>
          </w:p>
        </w:tc>
        <w:tc>
          <w:tcPr>
            <w:tcW w:w="2976" w:type="dxa"/>
          </w:tcPr>
          <w:p w14:paraId="078896A9" w14:textId="77777777" w:rsidR="00371197" w:rsidRDefault="00371197" w:rsidP="006871F6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1E0877E9" w14:textId="4414152D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>Locatie</w:t>
            </w:r>
          </w:p>
        </w:tc>
        <w:tc>
          <w:tcPr>
            <w:tcW w:w="2126" w:type="dxa"/>
          </w:tcPr>
          <w:p w14:paraId="4C92A3A6" w14:textId="10A0E547" w:rsidR="00371197" w:rsidRDefault="00371197" w:rsidP="006871F6">
            <w:pPr>
              <w:rPr>
                <w:sz w:val="16"/>
              </w:rPr>
            </w:pPr>
          </w:p>
        </w:tc>
      </w:tr>
      <w:tr w:rsidR="0097390E" w:rsidRPr="001F2871" w14:paraId="422A9EA2" w14:textId="77777777" w:rsidTr="00BD688A">
        <w:trPr>
          <w:trHeight w:val="70"/>
        </w:trPr>
        <w:tc>
          <w:tcPr>
            <w:tcW w:w="2235" w:type="dxa"/>
          </w:tcPr>
          <w:p w14:paraId="2ECBD03C" w14:textId="4E6B02B4" w:rsidR="0097390E" w:rsidRDefault="0097390E" w:rsidP="006871F6">
            <w:pPr>
              <w:rPr>
                <w:sz w:val="16"/>
              </w:rPr>
            </w:pPr>
            <w:r>
              <w:rPr>
                <w:sz w:val="16"/>
              </w:rPr>
              <w:t>Tijdsduur (begin</w:t>
            </w:r>
            <w:r w:rsidR="003675E0">
              <w:rPr>
                <w:sz w:val="16"/>
              </w:rPr>
              <w:t>-/</w:t>
            </w:r>
            <w:r>
              <w:rPr>
                <w:sz w:val="16"/>
              </w:rPr>
              <w:t xml:space="preserve"> eindtijd)</w:t>
            </w:r>
          </w:p>
        </w:tc>
        <w:tc>
          <w:tcPr>
            <w:tcW w:w="2976" w:type="dxa"/>
          </w:tcPr>
          <w:p w14:paraId="5C004DB6" w14:textId="77777777" w:rsidR="0097390E" w:rsidRDefault="0097390E" w:rsidP="006871F6">
            <w:pPr>
              <w:rPr>
                <w:sz w:val="16"/>
              </w:rPr>
            </w:pPr>
          </w:p>
        </w:tc>
        <w:tc>
          <w:tcPr>
            <w:tcW w:w="1418" w:type="dxa"/>
          </w:tcPr>
          <w:p w14:paraId="12B22506" w14:textId="77777777" w:rsidR="0097390E" w:rsidRDefault="0097390E" w:rsidP="006871F6">
            <w:pPr>
              <w:rPr>
                <w:sz w:val="16"/>
              </w:rPr>
            </w:pPr>
          </w:p>
        </w:tc>
        <w:tc>
          <w:tcPr>
            <w:tcW w:w="2126" w:type="dxa"/>
          </w:tcPr>
          <w:p w14:paraId="57430BDA" w14:textId="77777777" w:rsidR="0097390E" w:rsidRDefault="0097390E" w:rsidP="006871F6">
            <w:pPr>
              <w:rPr>
                <w:sz w:val="16"/>
              </w:rPr>
            </w:pPr>
          </w:p>
        </w:tc>
      </w:tr>
      <w:tr w:rsidR="00371197" w:rsidRPr="001F2871" w14:paraId="0E2DBB21" w14:textId="77777777" w:rsidTr="00BD688A">
        <w:trPr>
          <w:trHeight w:val="70"/>
        </w:trPr>
        <w:tc>
          <w:tcPr>
            <w:tcW w:w="2235" w:type="dxa"/>
          </w:tcPr>
          <w:p w14:paraId="1F4ED3A2" w14:textId="77777777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Onderwijsvorm </w:t>
            </w:r>
          </w:p>
          <w:p w14:paraId="5BCB63E6" w14:textId="375DA9FB" w:rsidR="00371197" w:rsidRPr="00371197" w:rsidRDefault="00371197" w:rsidP="006871F6">
            <w:pPr>
              <w:rPr>
                <w:i/>
                <w:iCs/>
                <w:sz w:val="16"/>
              </w:rPr>
            </w:pPr>
            <w:r w:rsidRPr="00371197">
              <w:rPr>
                <w:i/>
                <w:iCs/>
                <w:sz w:val="16"/>
              </w:rPr>
              <w:t xml:space="preserve">(fysiek, digitaal, intervisie) </w:t>
            </w:r>
          </w:p>
        </w:tc>
        <w:tc>
          <w:tcPr>
            <w:tcW w:w="6520" w:type="dxa"/>
            <w:gridSpan w:val="3"/>
          </w:tcPr>
          <w:p w14:paraId="6017DAB2" w14:textId="77777777" w:rsidR="00371197" w:rsidRDefault="00371197" w:rsidP="006871F6">
            <w:pPr>
              <w:rPr>
                <w:sz w:val="16"/>
              </w:rPr>
            </w:pPr>
          </w:p>
        </w:tc>
      </w:tr>
      <w:tr w:rsidR="00371197" w:rsidRPr="001F2871" w14:paraId="2B0FBCC4" w14:textId="77777777" w:rsidTr="00BD688A">
        <w:trPr>
          <w:trHeight w:val="70"/>
        </w:trPr>
        <w:tc>
          <w:tcPr>
            <w:tcW w:w="2235" w:type="dxa"/>
          </w:tcPr>
          <w:p w14:paraId="47B98F3B" w14:textId="739276EB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>Docent(en)</w:t>
            </w:r>
          </w:p>
        </w:tc>
        <w:tc>
          <w:tcPr>
            <w:tcW w:w="6520" w:type="dxa"/>
            <w:gridSpan w:val="3"/>
          </w:tcPr>
          <w:p w14:paraId="34B8A7F2" w14:textId="77777777" w:rsidR="00371197" w:rsidRDefault="00371197" w:rsidP="006871F6">
            <w:pPr>
              <w:rPr>
                <w:sz w:val="16"/>
              </w:rPr>
            </w:pPr>
          </w:p>
        </w:tc>
      </w:tr>
      <w:tr w:rsidR="00371197" w:rsidRPr="001F2871" w14:paraId="339FFDAD" w14:textId="77777777" w:rsidTr="00BD688A">
        <w:trPr>
          <w:trHeight w:val="70"/>
        </w:trPr>
        <w:tc>
          <w:tcPr>
            <w:tcW w:w="2235" w:type="dxa"/>
          </w:tcPr>
          <w:p w14:paraId="6677CEEA" w14:textId="06237B1A" w:rsidR="00371197" w:rsidRPr="001F2871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Korte beschrijving van de bijscholing/ opleiding </w:t>
            </w:r>
          </w:p>
        </w:tc>
        <w:tc>
          <w:tcPr>
            <w:tcW w:w="6520" w:type="dxa"/>
            <w:gridSpan w:val="3"/>
          </w:tcPr>
          <w:p w14:paraId="5E1A85D0" w14:textId="77777777" w:rsidR="00371197" w:rsidRDefault="00371197" w:rsidP="006871F6">
            <w:pPr>
              <w:rPr>
                <w:sz w:val="16"/>
              </w:rPr>
            </w:pPr>
          </w:p>
          <w:p w14:paraId="35DE3374" w14:textId="609600FF" w:rsidR="00371197" w:rsidRDefault="00371197" w:rsidP="006871F6">
            <w:pPr>
              <w:rPr>
                <w:sz w:val="16"/>
              </w:rPr>
            </w:pPr>
          </w:p>
          <w:p w14:paraId="75B11BF0" w14:textId="7495F0B3" w:rsidR="00371197" w:rsidRDefault="00371197" w:rsidP="006871F6">
            <w:pPr>
              <w:rPr>
                <w:sz w:val="16"/>
              </w:rPr>
            </w:pPr>
          </w:p>
          <w:p w14:paraId="374001E2" w14:textId="77777777" w:rsidR="00371197" w:rsidRDefault="00371197" w:rsidP="006871F6">
            <w:pPr>
              <w:rPr>
                <w:sz w:val="16"/>
              </w:rPr>
            </w:pPr>
          </w:p>
          <w:p w14:paraId="522495DC" w14:textId="77777777" w:rsidR="00371197" w:rsidRDefault="00371197" w:rsidP="006871F6">
            <w:pPr>
              <w:rPr>
                <w:sz w:val="16"/>
              </w:rPr>
            </w:pPr>
          </w:p>
          <w:p w14:paraId="1D49CF3C" w14:textId="2868A8E8" w:rsidR="00371197" w:rsidRPr="001F2871" w:rsidRDefault="00371197" w:rsidP="006871F6">
            <w:pPr>
              <w:rPr>
                <w:sz w:val="16"/>
              </w:rPr>
            </w:pPr>
          </w:p>
        </w:tc>
      </w:tr>
    </w:tbl>
    <w:p w14:paraId="3D40F180" w14:textId="5BF4ACCD" w:rsidR="00371197" w:rsidRDefault="00371197" w:rsidP="00371197">
      <w:pPr>
        <w:rPr>
          <w:sz w:val="12"/>
        </w:rPr>
      </w:pPr>
    </w:p>
    <w:p w14:paraId="1D122134" w14:textId="4FACC84D" w:rsidR="00371197" w:rsidRPr="00371197" w:rsidRDefault="00371197" w:rsidP="00371197">
      <w:pPr>
        <w:rPr>
          <w:b/>
          <w:bCs/>
          <w:sz w:val="18"/>
          <w:szCs w:val="36"/>
        </w:rPr>
      </w:pPr>
      <w:r>
        <w:rPr>
          <w:b/>
          <w:bCs/>
          <w:sz w:val="18"/>
          <w:szCs w:val="36"/>
        </w:rPr>
        <w:t>Persoonlijke reflectie</w:t>
      </w:r>
    </w:p>
    <w:tbl>
      <w:tblPr>
        <w:tblStyle w:val="Tabelraster"/>
        <w:tblW w:w="8755" w:type="dxa"/>
        <w:tblLook w:val="04A0" w:firstRow="1" w:lastRow="0" w:firstColumn="1" w:lastColumn="0" w:noHBand="0" w:noVBand="1"/>
      </w:tblPr>
      <w:tblGrid>
        <w:gridCol w:w="2235"/>
        <w:gridCol w:w="6520"/>
      </w:tblGrid>
      <w:tr w:rsidR="00371197" w:rsidRPr="001F2871" w14:paraId="14DE9B44" w14:textId="77777777" w:rsidTr="00BD688A">
        <w:trPr>
          <w:trHeight w:val="70"/>
        </w:trPr>
        <w:tc>
          <w:tcPr>
            <w:tcW w:w="2235" w:type="dxa"/>
          </w:tcPr>
          <w:p w14:paraId="4275A0B2" w14:textId="77777777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>Meerwaarde van de bijscholing/ opleiding voor jou als leraar op vlak van kennis</w:t>
            </w:r>
          </w:p>
          <w:p w14:paraId="3BE5F405" w14:textId="77777777" w:rsidR="00371197" w:rsidRDefault="00371197" w:rsidP="006871F6">
            <w:pPr>
              <w:rPr>
                <w:sz w:val="16"/>
              </w:rPr>
            </w:pPr>
          </w:p>
          <w:p w14:paraId="49F384EE" w14:textId="77777777" w:rsidR="00371197" w:rsidRDefault="00371197" w:rsidP="006871F6">
            <w:pPr>
              <w:rPr>
                <w:sz w:val="16"/>
              </w:rPr>
            </w:pPr>
          </w:p>
          <w:p w14:paraId="5B908ABA" w14:textId="7FCF2CB8" w:rsidR="00371197" w:rsidRDefault="00371197" w:rsidP="006871F6">
            <w:pPr>
              <w:rPr>
                <w:sz w:val="16"/>
              </w:rPr>
            </w:pPr>
          </w:p>
        </w:tc>
        <w:tc>
          <w:tcPr>
            <w:tcW w:w="6520" w:type="dxa"/>
          </w:tcPr>
          <w:p w14:paraId="23A42D63" w14:textId="77777777" w:rsidR="00371197" w:rsidRDefault="00371197" w:rsidP="006871F6">
            <w:pPr>
              <w:rPr>
                <w:sz w:val="16"/>
              </w:rPr>
            </w:pPr>
          </w:p>
          <w:p w14:paraId="4EDCB77D" w14:textId="77777777" w:rsidR="00371197" w:rsidRDefault="00371197" w:rsidP="006871F6">
            <w:pPr>
              <w:rPr>
                <w:sz w:val="16"/>
              </w:rPr>
            </w:pPr>
          </w:p>
          <w:p w14:paraId="0ED4A4C0" w14:textId="77777777" w:rsidR="00371197" w:rsidRDefault="00371197" w:rsidP="006871F6">
            <w:pPr>
              <w:rPr>
                <w:sz w:val="16"/>
              </w:rPr>
            </w:pPr>
          </w:p>
          <w:p w14:paraId="20786C7C" w14:textId="77777777" w:rsidR="00371197" w:rsidRDefault="00371197" w:rsidP="006871F6">
            <w:pPr>
              <w:rPr>
                <w:sz w:val="16"/>
              </w:rPr>
            </w:pPr>
          </w:p>
          <w:p w14:paraId="1642C5AA" w14:textId="77777777" w:rsidR="00371197" w:rsidRDefault="00371197" w:rsidP="006871F6">
            <w:pPr>
              <w:rPr>
                <w:sz w:val="16"/>
              </w:rPr>
            </w:pPr>
          </w:p>
          <w:p w14:paraId="5326DC4F" w14:textId="46E69083" w:rsidR="00371197" w:rsidRDefault="00371197" w:rsidP="006871F6">
            <w:pPr>
              <w:rPr>
                <w:sz w:val="16"/>
              </w:rPr>
            </w:pPr>
          </w:p>
        </w:tc>
      </w:tr>
      <w:tr w:rsidR="00371197" w:rsidRPr="001F2871" w14:paraId="4B69C781" w14:textId="77777777" w:rsidTr="00BD688A">
        <w:trPr>
          <w:trHeight w:val="70"/>
        </w:trPr>
        <w:tc>
          <w:tcPr>
            <w:tcW w:w="2235" w:type="dxa"/>
          </w:tcPr>
          <w:p w14:paraId="068E88F4" w14:textId="77777777" w:rsidR="00371197" w:rsidRDefault="00371197" w:rsidP="006871F6">
            <w:pPr>
              <w:rPr>
                <w:sz w:val="16"/>
              </w:rPr>
            </w:pPr>
            <w:r>
              <w:rPr>
                <w:sz w:val="16"/>
              </w:rPr>
              <w:t xml:space="preserve">Meerwaarde van de bijscholing/ opleiding voor jou als leraar op vlak van vaardigheden </w:t>
            </w:r>
          </w:p>
          <w:p w14:paraId="232F1A48" w14:textId="77777777" w:rsidR="00371197" w:rsidRDefault="00371197" w:rsidP="006871F6">
            <w:pPr>
              <w:rPr>
                <w:sz w:val="16"/>
              </w:rPr>
            </w:pPr>
          </w:p>
          <w:p w14:paraId="3D90D2B1" w14:textId="77777777" w:rsidR="00371197" w:rsidRDefault="00371197" w:rsidP="006871F6">
            <w:pPr>
              <w:rPr>
                <w:sz w:val="16"/>
              </w:rPr>
            </w:pPr>
          </w:p>
          <w:p w14:paraId="3AF74E01" w14:textId="610FFE04" w:rsidR="00371197" w:rsidRDefault="00371197" w:rsidP="006871F6">
            <w:pPr>
              <w:rPr>
                <w:sz w:val="16"/>
              </w:rPr>
            </w:pPr>
          </w:p>
        </w:tc>
        <w:tc>
          <w:tcPr>
            <w:tcW w:w="6520" w:type="dxa"/>
          </w:tcPr>
          <w:p w14:paraId="437FA16A" w14:textId="77777777" w:rsidR="00371197" w:rsidRDefault="00371197" w:rsidP="006871F6">
            <w:pPr>
              <w:rPr>
                <w:sz w:val="16"/>
              </w:rPr>
            </w:pPr>
          </w:p>
          <w:p w14:paraId="109F5418" w14:textId="33078B81" w:rsidR="00371197" w:rsidRDefault="00371197" w:rsidP="006871F6">
            <w:pPr>
              <w:rPr>
                <w:sz w:val="16"/>
              </w:rPr>
            </w:pPr>
          </w:p>
        </w:tc>
      </w:tr>
    </w:tbl>
    <w:p w14:paraId="029216A8" w14:textId="4FDC0241" w:rsidR="00371197" w:rsidRPr="00371197" w:rsidRDefault="00371197" w:rsidP="00371197">
      <w:pPr>
        <w:rPr>
          <w:sz w:val="14"/>
          <w:szCs w:val="28"/>
        </w:rPr>
      </w:pPr>
    </w:p>
    <w:p w14:paraId="029AB8AC" w14:textId="1BB100CA" w:rsidR="00371197" w:rsidRDefault="00371197" w:rsidP="00371197">
      <w:pPr>
        <w:rPr>
          <w:sz w:val="18"/>
          <w:szCs w:val="18"/>
        </w:rPr>
      </w:pPr>
      <w:r w:rsidRPr="00371197">
        <w:rPr>
          <w:b/>
          <w:sz w:val="18"/>
          <w:szCs w:val="18"/>
          <w:u w:val="single"/>
        </w:rPr>
        <w:t>Bijlagen toevoegen:</w:t>
      </w:r>
    </w:p>
    <w:p w14:paraId="7077F915" w14:textId="47F8366B" w:rsidR="00371197" w:rsidRDefault="00371197" w:rsidP="00371197">
      <w:pPr>
        <w:pStyle w:val="Lijstaline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Deelnameattest: een attest van deelname aan de betreffende bijscholing of opleiding met een duidelijker vermelding van jouw naam en de naam van de bijscholing/ opleiding. </w:t>
      </w:r>
    </w:p>
    <w:p w14:paraId="184C8954" w14:textId="32BD75C7" w:rsidR="00371197" w:rsidRDefault="00371197" w:rsidP="00371197">
      <w:pPr>
        <w:pStyle w:val="Lijstaline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Programma: een overzicht van het programma van de bijscholing/ opleiding waaruit duidelijk blijkt hoeveel contacturen de bijscholing/ opleiding bevat (theorie/ praktijk). </w:t>
      </w:r>
    </w:p>
    <w:p w14:paraId="295C1322" w14:textId="7FFE5AF5" w:rsidR="00371197" w:rsidRDefault="00371197" w:rsidP="00371197">
      <w:pPr>
        <w:rPr>
          <w:sz w:val="18"/>
          <w:szCs w:val="18"/>
        </w:rPr>
      </w:pPr>
    </w:p>
    <w:p w14:paraId="2ADE15CE" w14:textId="77777777" w:rsidR="00371197" w:rsidRDefault="00371197" w:rsidP="00371197">
      <w:pPr>
        <w:rPr>
          <w:sz w:val="18"/>
          <w:szCs w:val="18"/>
        </w:rPr>
      </w:pPr>
      <w:r w:rsidRPr="00371197">
        <w:rPr>
          <w:b/>
          <w:bCs/>
          <w:sz w:val="18"/>
          <w:szCs w:val="18"/>
          <w:u w:val="single"/>
        </w:rPr>
        <w:t>Opmerking:</w:t>
      </w:r>
      <w:r>
        <w:rPr>
          <w:sz w:val="18"/>
          <w:szCs w:val="18"/>
        </w:rPr>
        <w:t xml:space="preserve"> </w:t>
      </w:r>
    </w:p>
    <w:p w14:paraId="752DFAE0" w14:textId="0B3766BF" w:rsidR="00371197" w:rsidRPr="00371197" w:rsidRDefault="00371197" w:rsidP="00371197">
      <w:pPr>
        <w:rPr>
          <w:sz w:val="16"/>
          <w:szCs w:val="16"/>
        </w:rPr>
      </w:pPr>
      <w:r w:rsidRPr="00371197">
        <w:rPr>
          <w:rFonts w:cs="Arial"/>
          <w:sz w:val="18"/>
          <w:szCs w:val="22"/>
          <w:shd w:val="clear" w:color="auto" w:fill="FFFFFF"/>
        </w:rPr>
        <w:t>We geven de voorkeur aan aanvragen voorafgaand aan de bijscholing (of opleiding). Maar aanvragen tot accreditatie na afloop van de bijscholing (of opleiding) zijn ook mogelijk tot max. 1 jaar na datum van de betreffende bijscholing (of opleiding).</w:t>
      </w:r>
    </w:p>
    <w:sectPr w:rsidR="00371197" w:rsidRPr="00371197" w:rsidSect="004E6C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985" w:right="567" w:bottom="1361" w:left="1701" w:header="0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6BC10" w14:textId="77777777" w:rsidR="00C27439" w:rsidRDefault="00C27439" w:rsidP="00D82194">
      <w:r>
        <w:separator/>
      </w:r>
    </w:p>
  </w:endnote>
  <w:endnote w:type="continuationSeparator" w:id="0">
    <w:p w14:paraId="126268E0" w14:textId="77777777" w:rsidR="00C27439" w:rsidRDefault="00C27439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E6F9" w14:textId="77777777" w:rsidR="004E6CAD" w:rsidRDefault="004E6CA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70C6" w14:textId="77777777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4E6CAD">
      <w:rPr>
        <w:noProof/>
      </w:rPr>
      <w:t>1</w:t>
    </w:r>
    <w:r>
      <w:fldChar w:fldCharType="end"/>
    </w:r>
    <w:r>
      <w:rPr>
        <w:noProof/>
        <w:lang w:val="en-US" w:eastAsia="nl-NL"/>
      </w:rPr>
      <w:drawing>
        <wp:anchor distT="0" distB="0" distL="114300" distR="114300" simplePos="0" relativeHeight="251662336" behindDoc="1" locked="1" layoutInCell="1" allowOverlap="1" wp14:anchorId="756362FE" wp14:editId="00D9B3B2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34C3" w14:textId="77777777" w:rsidR="004E6CAD" w:rsidRDefault="004E6CA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A2277" w14:textId="77777777" w:rsidR="00C27439" w:rsidRDefault="00C27439" w:rsidP="00D82194">
      <w:r>
        <w:separator/>
      </w:r>
    </w:p>
  </w:footnote>
  <w:footnote w:type="continuationSeparator" w:id="0">
    <w:p w14:paraId="13FE9063" w14:textId="77777777" w:rsidR="00C27439" w:rsidRDefault="00C27439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E5174" w14:textId="77777777" w:rsidR="004E6CAD" w:rsidRDefault="004E6C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CEF" w14:textId="77777777" w:rsidR="00DD7B4B" w:rsidRDefault="004E6CAD">
    <w:pPr>
      <w:pStyle w:val="Koptekst"/>
    </w:pPr>
    <w:r>
      <w:rPr>
        <w:noProof/>
        <w:lang w:val="en-US" w:eastAsia="nl-NL"/>
      </w:rPr>
      <w:drawing>
        <wp:inline distT="0" distB="0" distL="0" distR="0" wp14:anchorId="6C29670C" wp14:editId="0B6323DC">
          <wp:extent cx="6116320" cy="1073785"/>
          <wp:effectExtent l="0" t="0" r="508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30 KNLTB koptekst sjabloon volg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5BF9C" w14:textId="77777777" w:rsidR="00DD7B4B" w:rsidRDefault="00DD7B4B" w:rsidP="00DD7B4B">
    <w:pPr>
      <w:pStyle w:val="Kopteksteerstepagina"/>
    </w:pPr>
    <w:r>
      <w:rPr>
        <w:noProof/>
        <w:lang w:val="en-US" w:eastAsia="nl-NL"/>
      </w:rPr>
      <w:drawing>
        <wp:anchor distT="0" distB="0" distL="114300" distR="114300" simplePos="0" relativeHeight="251659264" behindDoc="0" locked="1" layoutInCell="1" allowOverlap="1" wp14:anchorId="3ACF6C3C" wp14:editId="427818F5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626AF"/>
    <w:multiLevelType w:val="hybridMultilevel"/>
    <w:tmpl w:val="C0B43922"/>
    <w:lvl w:ilvl="0" w:tplc="D1DEA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3533E7"/>
    <w:multiLevelType w:val="hybridMultilevel"/>
    <w:tmpl w:val="97A4ED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632059">
    <w:abstractNumId w:val="0"/>
  </w:num>
  <w:num w:numId="2" w16cid:durableId="1445344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71197"/>
    <w:rsid w:val="00007390"/>
    <w:rsid w:val="00030FE5"/>
    <w:rsid w:val="00034AFE"/>
    <w:rsid w:val="00087EAB"/>
    <w:rsid w:val="00093969"/>
    <w:rsid w:val="000B6F0C"/>
    <w:rsid w:val="000B76E1"/>
    <w:rsid w:val="000E46FB"/>
    <w:rsid w:val="0012003D"/>
    <w:rsid w:val="00126C4E"/>
    <w:rsid w:val="001273FD"/>
    <w:rsid w:val="00127906"/>
    <w:rsid w:val="00161760"/>
    <w:rsid w:val="001C5C2D"/>
    <w:rsid w:val="001F782B"/>
    <w:rsid w:val="00217C9B"/>
    <w:rsid w:val="00227F24"/>
    <w:rsid w:val="0024014E"/>
    <w:rsid w:val="00240341"/>
    <w:rsid w:val="002532DE"/>
    <w:rsid w:val="002A49BD"/>
    <w:rsid w:val="002B0E75"/>
    <w:rsid w:val="002E04AD"/>
    <w:rsid w:val="00323272"/>
    <w:rsid w:val="00347D04"/>
    <w:rsid w:val="0036470D"/>
    <w:rsid w:val="003675E0"/>
    <w:rsid w:val="00371197"/>
    <w:rsid w:val="003939AB"/>
    <w:rsid w:val="003A23C4"/>
    <w:rsid w:val="003A2E97"/>
    <w:rsid w:val="003D6581"/>
    <w:rsid w:val="004153C2"/>
    <w:rsid w:val="00425DA1"/>
    <w:rsid w:val="004601A7"/>
    <w:rsid w:val="004E1405"/>
    <w:rsid w:val="004E6CAD"/>
    <w:rsid w:val="00547866"/>
    <w:rsid w:val="00583DE9"/>
    <w:rsid w:val="0058609B"/>
    <w:rsid w:val="005A3F67"/>
    <w:rsid w:val="005B4BEF"/>
    <w:rsid w:val="005C3729"/>
    <w:rsid w:val="005D17C5"/>
    <w:rsid w:val="0060000D"/>
    <w:rsid w:val="006020F3"/>
    <w:rsid w:val="006335D4"/>
    <w:rsid w:val="00693CA7"/>
    <w:rsid w:val="006D325E"/>
    <w:rsid w:val="00751A68"/>
    <w:rsid w:val="00752CBF"/>
    <w:rsid w:val="007678EC"/>
    <w:rsid w:val="007836C3"/>
    <w:rsid w:val="008D6BE9"/>
    <w:rsid w:val="00937558"/>
    <w:rsid w:val="0097390E"/>
    <w:rsid w:val="009A7F16"/>
    <w:rsid w:val="00AC6E42"/>
    <w:rsid w:val="00B37AAD"/>
    <w:rsid w:val="00B5288F"/>
    <w:rsid w:val="00BB7306"/>
    <w:rsid w:val="00BD688A"/>
    <w:rsid w:val="00BE75B7"/>
    <w:rsid w:val="00C13BD5"/>
    <w:rsid w:val="00C141C4"/>
    <w:rsid w:val="00C26C13"/>
    <w:rsid w:val="00C27439"/>
    <w:rsid w:val="00C35E4F"/>
    <w:rsid w:val="00C57766"/>
    <w:rsid w:val="00C74CEB"/>
    <w:rsid w:val="00CD33ED"/>
    <w:rsid w:val="00CE6C0E"/>
    <w:rsid w:val="00D3796F"/>
    <w:rsid w:val="00D5314F"/>
    <w:rsid w:val="00D82194"/>
    <w:rsid w:val="00D975B8"/>
    <w:rsid w:val="00DA23CC"/>
    <w:rsid w:val="00DD4B1E"/>
    <w:rsid w:val="00DD7B4B"/>
    <w:rsid w:val="00DE60E2"/>
    <w:rsid w:val="00DF1F8C"/>
    <w:rsid w:val="00E12376"/>
    <w:rsid w:val="00E25336"/>
    <w:rsid w:val="00EA32BC"/>
    <w:rsid w:val="00EB06C7"/>
    <w:rsid w:val="00EF45E5"/>
    <w:rsid w:val="00EF751A"/>
    <w:rsid w:val="00EF7582"/>
    <w:rsid w:val="00F33441"/>
    <w:rsid w:val="00F34CEE"/>
    <w:rsid w:val="00F544C7"/>
    <w:rsid w:val="00F634D7"/>
    <w:rsid w:val="00F7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977794F"/>
  <w15:docId w15:val="{62C248E4-F73F-4122-9D18-59844CEE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71197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937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711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rsid w:val="00371197"/>
    <w:pPr>
      <w:ind w:left="720"/>
      <w:contextualSpacing/>
    </w:pPr>
  </w:style>
  <w:style w:type="paragraph" w:styleId="Revisie">
    <w:name w:val="Revision"/>
    <w:hidden/>
    <w:uiPriority w:val="99"/>
    <w:semiHidden/>
    <w:rsid w:val="002A49BD"/>
    <w:rPr>
      <w:rFonts w:ascii="Arial" w:hAnsi="Arial"/>
      <w:color w:val="13207E"/>
      <w:szCs w:val="24"/>
      <w:lang w:val="nl-NL"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49B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A49BD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A49BD"/>
    <w:rPr>
      <w:rFonts w:ascii="Arial" w:hAnsi="Arial"/>
      <w:color w:val="13207E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49B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49BD"/>
    <w:rPr>
      <w:rFonts w:ascii="Arial" w:hAnsi="Arial"/>
      <w:b/>
      <w:bCs/>
      <w:color w:val="13207E"/>
      <w:lang w:val="nl-NL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4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delleraren@knltb.n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nisleraren@knltb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s\KNLTB\KNLTB%20Iedereen%20-%20010%20KNLTB%20Algemeen\KNLTB%20Sjablonen\KNLTB%20Word%20Sjabloon%20(volgblad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255EEC883E34BA3CB0C89676D09CB" ma:contentTypeVersion="10" ma:contentTypeDescription="Een nieuw document maken." ma:contentTypeScope="" ma:versionID="817748c8adbbc254307d0b5863754eb2">
  <xsd:schema xmlns:xsd="http://www.w3.org/2001/XMLSchema" xmlns:xs="http://www.w3.org/2001/XMLSchema" xmlns:p="http://schemas.microsoft.com/office/2006/metadata/properties" xmlns:ns2="aaa13bf3-bdfa-4480-b87c-dd56b096a8ef" xmlns:ns3="4a8fa123-8613-416c-b717-7fc3d5417bdf" targetNamespace="http://schemas.microsoft.com/office/2006/metadata/properties" ma:root="true" ma:fieldsID="59b08021dc04db418cd658923a17c26d" ns2:_="" ns3:_="">
    <xsd:import namespace="aaa13bf3-bdfa-4480-b87c-dd56b096a8ef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13bf3-bdfa-4480-b87c-dd56b096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34D37A-A336-584F-891D-072C4EFD85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8FE93-39E4-40DE-8E8A-F09FB55356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67B15F-778E-4C41-8396-06A8A4474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13bf3-bdfa-4480-b87c-dd56b096a8ef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83FE9-749E-4F25-BDFB-704D9738BC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KNLTB Word Sjabloon (volgblad)</Template>
  <TotalTime>3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Neyens</dc:creator>
  <cp:lastModifiedBy>Marjan Schuiling</cp:lastModifiedBy>
  <cp:revision>4</cp:revision>
  <cp:lastPrinted>2014-11-16T19:25:00Z</cp:lastPrinted>
  <dcterms:created xsi:type="dcterms:W3CDTF">2023-04-13T10:55:00Z</dcterms:created>
  <dcterms:modified xsi:type="dcterms:W3CDTF">2023-04-14T12:43:00Z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16:28</vt:lpwstr>
  </property>
  <property fmtid="{D5CDD505-2E9C-101B-9397-08002B2CF9AE}" pid="3" name="ContentTypeId">
    <vt:lpwstr>0x010100084255EEC883E34BA3CB0C89676D09CB</vt:lpwstr>
  </property>
  <property fmtid="{D5CDD505-2E9C-101B-9397-08002B2CF9AE}" pid="4" name="Order">
    <vt:r8>60200</vt:r8>
  </property>
  <property fmtid="{D5CDD505-2E9C-101B-9397-08002B2CF9AE}" pid="5" name="AuthorIds_UIVersion_512">
    <vt:lpwstr>44</vt:lpwstr>
  </property>
</Properties>
</file>