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C72C4" w14:textId="77777777" w:rsidR="007B20C7" w:rsidRPr="007B20C7" w:rsidRDefault="007B20C7" w:rsidP="007B20C7">
      <w:pPr>
        <w:pStyle w:val="Kop1"/>
      </w:pPr>
      <w:r w:rsidRPr="007B20C7">
        <w:t xml:space="preserve">Bijlage: Protocol intervisiebijeenkomsten </w:t>
      </w:r>
    </w:p>
    <w:p w14:paraId="39DB999A" w14:textId="77777777" w:rsidR="007B20C7" w:rsidRPr="007B20C7" w:rsidRDefault="007B20C7" w:rsidP="007B20C7">
      <w:pPr>
        <w:rPr>
          <w:rFonts w:ascii="Arial" w:hAnsi="Arial" w:cs="Arial"/>
          <w:sz w:val="18"/>
          <w:szCs w:val="18"/>
        </w:rPr>
      </w:pPr>
    </w:p>
    <w:p w14:paraId="38A07EF7" w14:textId="77777777" w:rsidR="007B20C7" w:rsidRPr="007B20C7" w:rsidRDefault="007B20C7" w:rsidP="007B20C7">
      <w:pPr>
        <w:rPr>
          <w:rFonts w:ascii="Arial" w:hAnsi="Arial" w:cs="Arial"/>
          <w:szCs w:val="20"/>
        </w:rPr>
      </w:pPr>
      <w:r w:rsidRPr="007B20C7">
        <w:rPr>
          <w:rFonts w:ascii="Arial" w:hAnsi="Arial" w:cs="Arial"/>
          <w:szCs w:val="20"/>
        </w:rPr>
        <w:t xml:space="preserve">Houd bij het invullen van dit protocol rekening met de volledigheid. Niet volledig ingevulde protocollen worden niet in behandeling genomen. </w:t>
      </w:r>
    </w:p>
    <w:p w14:paraId="0033914B" w14:textId="77777777" w:rsidR="007B20C7" w:rsidRPr="007B20C7" w:rsidRDefault="007B20C7" w:rsidP="007B20C7">
      <w:pPr>
        <w:rPr>
          <w:rFonts w:ascii="Arial" w:hAnsi="Arial" w:cs="Arial"/>
          <w:szCs w:val="20"/>
        </w:rPr>
      </w:pP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8597"/>
      </w:tblGrid>
      <w:tr w:rsidR="007B20C7" w:rsidRPr="007B20C7" w14:paraId="66F3D72F" w14:textId="77777777" w:rsidTr="008868AD">
        <w:trPr>
          <w:trHeight w:val="250"/>
        </w:trPr>
        <w:tc>
          <w:tcPr>
            <w:tcW w:w="8597" w:type="dxa"/>
          </w:tcPr>
          <w:p w14:paraId="55598944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  <w:r w:rsidRPr="007B20C7">
              <w:rPr>
                <w:rFonts w:ascii="Arial" w:hAnsi="Arial" w:cs="Arial"/>
                <w:sz w:val="20"/>
                <w:szCs w:val="18"/>
              </w:rPr>
              <w:t>Wat is mij bijgebleven van mijn eigen casus?</w:t>
            </w:r>
          </w:p>
        </w:tc>
      </w:tr>
      <w:tr w:rsidR="007B20C7" w:rsidRPr="007B20C7" w14:paraId="64E223A8" w14:textId="77777777" w:rsidTr="008868AD">
        <w:trPr>
          <w:trHeight w:val="1745"/>
        </w:trPr>
        <w:tc>
          <w:tcPr>
            <w:tcW w:w="8597" w:type="dxa"/>
          </w:tcPr>
          <w:p w14:paraId="33931A5D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2D673807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6BDD4101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2213A2C0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66575C11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4073DA7B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37918683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527EDC97" w14:textId="77777777" w:rsidR="007B20C7" w:rsidRPr="007B20C7" w:rsidRDefault="007B20C7" w:rsidP="007B20C7">
      <w:pPr>
        <w:rPr>
          <w:rFonts w:ascii="Arial" w:hAnsi="Arial" w:cs="Arial"/>
          <w:szCs w:val="20"/>
        </w:rPr>
      </w:pP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8563"/>
      </w:tblGrid>
      <w:tr w:rsidR="007B20C7" w:rsidRPr="007B20C7" w14:paraId="4EABDB23" w14:textId="77777777" w:rsidTr="008868AD">
        <w:trPr>
          <w:trHeight w:val="246"/>
        </w:trPr>
        <w:tc>
          <w:tcPr>
            <w:tcW w:w="8563" w:type="dxa"/>
          </w:tcPr>
          <w:p w14:paraId="67E170A8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  <w:r w:rsidRPr="007B20C7">
              <w:rPr>
                <w:rFonts w:ascii="Arial" w:hAnsi="Arial" w:cs="Arial"/>
                <w:sz w:val="20"/>
                <w:szCs w:val="18"/>
              </w:rPr>
              <w:t>Wat is mij bijgebleven van de casusbespreking(en) van iemand anders?</w:t>
            </w:r>
          </w:p>
        </w:tc>
      </w:tr>
      <w:tr w:rsidR="007B20C7" w:rsidRPr="007B20C7" w14:paraId="71CAB505" w14:textId="77777777" w:rsidTr="008868AD">
        <w:trPr>
          <w:trHeight w:val="1725"/>
        </w:trPr>
        <w:tc>
          <w:tcPr>
            <w:tcW w:w="8563" w:type="dxa"/>
          </w:tcPr>
          <w:p w14:paraId="32029C17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292AF80C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707AA818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2C8F825A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18888440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48463EA7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49DE575F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088F7509" w14:textId="77777777" w:rsidR="007B20C7" w:rsidRPr="007B20C7" w:rsidRDefault="007B20C7" w:rsidP="007B20C7">
      <w:pPr>
        <w:rPr>
          <w:rFonts w:ascii="Arial" w:hAnsi="Arial" w:cs="Arial"/>
          <w:szCs w:val="20"/>
        </w:rPr>
      </w:pP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8609"/>
      </w:tblGrid>
      <w:tr w:rsidR="007B20C7" w:rsidRPr="007B20C7" w14:paraId="707D3C29" w14:textId="77777777" w:rsidTr="008868AD">
        <w:trPr>
          <w:trHeight w:val="262"/>
        </w:trPr>
        <w:tc>
          <w:tcPr>
            <w:tcW w:w="8609" w:type="dxa"/>
          </w:tcPr>
          <w:p w14:paraId="02898342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  <w:r w:rsidRPr="007B20C7">
              <w:rPr>
                <w:rFonts w:ascii="Arial" w:hAnsi="Arial" w:cs="Arial"/>
                <w:sz w:val="20"/>
                <w:szCs w:val="18"/>
              </w:rPr>
              <w:t>Hoe ga ik de opgedane kennis gebruiken in de dagelijkse praktijk?</w:t>
            </w:r>
          </w:p>
        </w:tc>
      </w:tr>
      <w:tr w:rsidR="007B20C7" w:rsidRPr="007B20C7" w14:paraId="05E1E001" w14:textId="77777777" w:rsidTr="008868AD">
        <w:trPr>
          <w:trHeight w:val="1835"/>
        </w:trPr>
        <w:tc>
          <w:tcPr>
            <w:tcW w:w="8609" w:type="dxa"/>
          </w:tcPr>
          <w:p w14:paraId="0F79F227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544B72F2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6D859144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3822D85D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2BD3289A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5EC953FD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6CA80C04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455B453A" w14:textId="77777777" w:rsidR="007B20C7" w:rsidRPr="007B20C7" w:rsidRDefault="007B20C7" w:rsidP="007B20C7">
      <w:pPr>
        <w:rPr>
          <w:rFonts w:ascii="Arial" w:hAnsi="Arial" w:cs="Arial"/>
          <w:szCs w:val="20"/>
        </w:rPr>
      </w:pPr>
    </w:p>
    <w:p w14:paraId="597BAB1E" w14:textId="77777777" w:rsidR="007B20C7" w:rsidRPr="007B20C7" w:rsidRDefault="007B20C7" w:rsidP="007B20C7">
      <w:pPr>
        <w:spacing w:line="240" w:lineRule="auto"/>
        <w:rPr>
          <w:rFonts w:ascii="Arial" w:eastAsia="Calibri" w:hAnsi="Arial" w:cs="Arial"/>
          <w:i/>
          <w:sz w:val="18"/>
          <w:szCs w:val="18"/>
        </w:rPr>
      </w:pPr>
      <w:r w:rsidRPr="007B20C7">
        <w:rPr>
          <w:rFonts w:ascii="Arial" w:eastAsia="Calibri" w:hAnsi="Arial" w:cs="Arial"/>
          <w:i/>
          <w:sz w:val="18"/>
          <w:szCs w:val="18"/>
        </w:rPr>
        <w:t>Ik verklaar dat dit protocol naar waarheid is ingevuld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1767"/>
        <w:gridCol w:w="6876"/>
      </w:tblGrid>
      <w:tr w:rsidR="007B20C7" w:rsidRPr="007B20C7" w14:paraId="75241ED3" w14:textId="77777777" w:rsidTr="008868AD">
        <w:trPr>
          <w:trHeight w:val="500"/>
        </w:trPr>
        <w:tc>
          <w:tcPr>
            <w:tcW w:w="1767" w:type="dxa"/>
          </w:tcPr>
          <w:p w14:paraId="7860910F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  <w:r w:rsidRPr="007B20C7">
              <w:rPr>
                <w:rFonts w:ascii="Arial" w:hAnsi="Arial" w:cs="Arial"/>
                <w:sz w:val="20"/>
                <w:szCs w:val="18"/>
              </w:rPr>
              <w:t>Naam:</w:t>
            </w:r>
          </w:p>
        </w:tc>
        <w:tc>
          <w:tcPr>
            <w:tcW w:w="6876" w:type="dxa"/>
          </w:tcPr>
          <w:p w14:paraId="2BA9F39F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31F3E850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7B20C7" w:rsidRPr="007B20C7" w14:paraId="2B460CD0" w14:textId="77777777" w:rsidTr="008868AD">
        <w:trPr>
          <w:trHeight w:val="500"/>
        </w:trPr>
        <w:tc>
          <w:tcPr>
            <w:tcW w:w="1767" w:type="dxa"/>
          </w:tcPr>
          <w:p w14:paraId="05BF75B9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  <w:r w:rsidRPr="007B20C7">
              <w:rPr>
                <w:rFonts w:ascii="Arial" w:hAnsi="Arial" w:cs="Arial"/>
                <w:sz w:val="20"/>
                <w:szCs w:val="18"/>
              </w:rPr>
              <w:t>KNLTB nummer:</w:t>
            </w:r>
          </w:p>
        </w:tc>
        <w:tc>
          <w:tcPr>
            <w:tcW w:w="6876" w:type="dxa"/>
          </w:tcPr>
          <w:p w14:paraId="1D13F16F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2121DDC8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7B20C7" w:rsidRPr="007B20C7" w14:paraId="2DDBF60F" w14:textId="77777777" w:rsidTr="008868AD">
        <w:trPr>
          <w:trHeight w:val="500"/>
        </w:trPr>
        <w:tc>
          <w:tcPr>
            <w:tcW w:w="1767" w:type="dxa"/>
          </w:tcPr>
          <w:p w14:paraId="39664228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  <w:r w:rsidRPr="007B20C7">
              <w:rPr>
                <w:rFonts w:ascii="Arial" w:hAnsi="Arial" w:cs="Arial"/>
                <w:sz w:val="20"/>
                <w:szCs w:val="18"/>
              </w:rPr>
              <w:t>Datum:</w:t>
            </w:r>
          </w:p>
        </w:tc>
        <w:tc>
          <w:tcPr>
            <w:tcW w:w="6876" w:type="dxa"/>
          </w:tcPr>
          <w:p w14:paraId="2304D405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0B469558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7B20C7" w:rsidRPr="007B20C7" w14:paraId="4195F9B9" w14:textId="77777777" w:rsidTr="008868AD">
        <w:trPr>
          <w:trHeight w:val="786"/>
        </w:trPr>
        <w:tc>
          <w:tcPr>
            <w:tcW w:w="1767" w:type="dxa"/>
          </w:tcPr>
          <w:p w14:paraId="6A7B73EA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  <w:r w:rsidRPr="007B20C7">
              <w:rPr>
                <w:rFonts w:ascii="Arial" w:hAnsi="Arial" w:cs="Arial"/>
                <w:sz w:val="20"/>
                <w:szCs w:val="18"/>
              </w:rPr>
              <w:t>Handtekening:</w:t>
            </w:r>
          </w:p>
        </w:tc>
        <w:tc>
          <w:tcPr>
            <w:tcW w:w="6876" w:type="dxa"/>
          </w:tcPr>
          <w:p w14:paraId="1D1AC960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27AC3AE6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155C46ED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  <w:p w14:paraId="10199C83" w14:textId="77777777" w:rsidR="007B20C7" w:rsidRPr="007B20C7" w:rsidRDefault="007B20C7" w:rsidP="007B20C7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319A0786" w14:textId="77777777" w:rsidR="007B20C7" w:rsidRPr="007B20C7" w:rsidRDefault="007B20C7" w:rsidP="007B20C7">
      <w:pPr>
        <w:tabs>
          <w:tab w:val="left" w:pos="960"/>
        </w:tabs>
        <w:rPr>
          <w:rFonts w:ascii="Arial" w:hAnsi="Arial" w:cs="Arial"/>
        </w:rPr>
      </w:pPr>
    </w:p>
    <w:sectPr w:rsidR="007B20C7" w:rsidRPr="007B20C7" w:rsidSect="004E6CA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985" w:right="567" w:bottom="1361" w:left="1701" w:header="0" w:footer="28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A37B2" w14:textId="77777777" w:rsidR="002743C5" w:rsidRDefault="002743C5" w:rsidP="00D82194">
      <w:r>
        <w:separator/>
      </w:r>
    </w:p>
  </w:endnote>
  <w:endnote w:type="continuationSeparator" w:id="0">
    <w:p w14:paraId="78503972" w14:textId="77777777" w:rsidR="002743C5" w:rsidRDefault="002743C5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rselisOT">
    <w:panose1 w:val="020B0504020101020102"/>
    <w:charset w:val="00"/>
    <w:family w:val="swiss"/>
    <w:notTrueType/>
    <w:pitch w:val="variable"/>
    <w:sig w:usb0="A00000EF" w:usb1="4000A05B" w:usb2="00000008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C5754" w14:textId="77777777" w:rsidR="004E6CAD" w:rsidRDefault="004E6CA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91883" w14:textId="77777777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4E6CAD">
      <w:rPr>
        <w:noProof/>
      </w:rPr>
      <w:t>1</w:t>
    </w:r>
    <w:r>
      <w:fldChar w:fldCharType="end"/>
    </w:r>
    <w:r>
      <w:rPr>
        <w:noProof/>
        <w:lang w:val="en-US" w:eastAsia="nl-NL"/>
      </w:rPr>
      <w:drawing>
        <wp:anchor distT="0" distB="0" distL="114300" distR="114300" simplePos="0" relativeHeight="251662336" behindDoc="1" locked="1" layoutInCell="1" allowOverlap="1" wp14:anchorId="38A276EF" wp14:editId="4BB987C4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2A0B7" w14:textId="77777777" w:rsidR="004E6CAD" w:rsidRDefault="004E6CA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8EE8E" w14:textId="77777777" w:rsidR="002743C5" w:rsidRDefault="002743C5" w:rsidP="00D82194">
      <w:r>
        <w:separator/>
      </w:r>
    </w:p>
  </w:footnote>
  <w:footnote w:type="continuationSeparator" w:id="0">
    <w:p w14:paraId="313715DF" w14:textId="77777777" w:rsidR="002743C5" w:rsidRDefault="002743C5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64B84" w14:textId="77777777" w:rsidR="004E6CAD" w:rsidRDefault="004E6CA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8F375" w14:textId="77777777" w:rsidR="00DD7B4B" w:rsidRDefault="004E6CAD">
    <w:pPr>
      <w:pStyle w:val="Koptekst"/>
    </w:pPr>
    <w:r>
      <w:rPr>
        <w:noProof/>
        <w:lang w:val="en-US" w:eastAsia="nl-NL"/>
      </w:rPr>
      <w:drawing>
        <wp:inline distT="0" distB="0" distL="0" distR="0" wp14:anchorId="153B7A23" wp14:editId="25C95A85">
          <wp:extent cx="6116320" cy="1073785"/>
          <wp:effectExtent l="0" t="0" r="508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030 KNLTB koptekst sjabloon volg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73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0F4E0" w14:textId="77777777" w:rsidR="00DD7B4B" w:rsidRDefault="00DD7B4B" w:rsidP="00DD7B4B">
    <w:pPr>
      <w:pStyle w:val="Kopteksteerstepagina"/>
    </w:pPr>
    <w:r>
      <w:rPr>
        <w:noProof/>
        <w:lang w:val="en-US" w:eastAsia="nl-NL"/>
      </w:rPr>
      <w:drawing>
        <wp:anchor distT="0" distB="0" distL="114300" distR="114300" simplePos="0" relativeHeight="251659264" behindDoc="0" locked="1" layoutInCell="1" allowOverlap="1" wp14:anchorId="279A34FC" wp14:editId="61EF65A9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26D33"/>
    <w:rsid w:val="00007390"/>
    <w:rsid w:val="00030FE5"/>
    <w:rsid w:val="00034AFE"/>
    <w:rsid w:val="00087EAB"/>
    <w:rsid w:val="00093969"/>
    <w:rsid w:val="000B6F0C"/>
    <w:rsid w:val="000B76E1"/>
    <w:rsid w:val="000E46FB"/>
    <w:rsid w:val="0012003D"/>
    <w:rsid w:val="00126C4E"/>
    <w:rsid w:val="001273FD"/>
    <w:rsid w:val="00127906"/>
    <w:rsid w:val="00161760"/>
    <w:rsid w:val="001F782B"/>
    <w:rsid w:val="00217C9B"/>
    <w:rsid w:val="00227F24"/>
    <w:rsid w:val="0024014E"/>
    <w:rsid w:val="00240341"/>
    <w:rsid w:val="002532DE"/>
    <w:rsid w:val="002743C5"/>
    <w:rsid w:val="002E04AD"/>
    <w:rsid w:val="00323272"/>
    <w:rsid w:val="00347D04"/>
    <w:rsid w:val="0036470D"/>
    <w:rsid w:val="003A23C4"/>
    <w:rsid w:val="003A2E97"/>
    <w:rsid w:val="003D6581"/>
    <w:rsid w:val="00425DA1"/>
    <w:rsid w:val="004601A7"/>
    <w:rsid w:val="004E1405"/>
    <w:rsid w:val="004E6CAD"/>
    <w:rsid w:val="00547866"/>
    <w:rsid w:val="00583DE9"/>
    <w:rsid w:val="0058609B"/>
    <w:rsid w:val="005A3F67"/>
    <w:rsid w:val="005B4BEF"/>
    <w:rsid w:val="005C3729"/>
    <w:rsid w:val="005D17C5"/>
    <w:rsid w:val="0060000D"/>
    <w:rsid w:val="006020F3"/>
    <w:rsid w:val="006335D4"/>
    <w:rsid w:val="00693CA7"/>
    <w:rsid w:val="006D325E"/>
    <w:rsid w:val="00751A68"/>
    <w:rsid w:val="00752CBF"/>
    <w:rsid w:val="007678EC"/>
    <w:rsid w:val="007836C3"/>
    <w:rsid w:val="007B20C7"/>
    <w:rsid w:val="008D6BE9"/>
    <w:rsid w:val="00937558"/>
    <w:rsid w:val="009A7F16"/>
    <w:rsid w:val="00AC6E42"/>
    <w:rsid w:val="00B37AAD"/>
    <w:rsid w:val="00B5288F"/>
    <w:rsid w:val="00BB7306"/>
    <w:rsid w:val="00BE75B7"/>
    <w:rsid w:val="00C13BD5"/>
    <w:rsid w:val="00C141C4"/>
    <w:rsid w:val="00C26C13"/>
    <w:rsid w:val="00C35E4F"/>
    <w:rsid w:val="00C57766"/>
    <w:rsid w:val="00C74CEB"/>
    <w:rsid w:val="00CD33ED"/>
    <w:rsid w:val="00CE6C0E"/>
    <w:rsid w:val="00D26D33"/>
    <w:rsid w:val="00D3796F"/>
    <w:rsid w:val="00D5314F"/>
    <w:rsid w:val="00D82194"/>
    <w:rsid w:val="00D975B8"/>
    <w:rsid w:val="00DA23CC"/>
    <w:rsid w:val="00DD4B1E"/>
    <w:rsid w:val="00DD7B4B"/>
    <w:rsid w:val="00DE60E2"/>
    <w:rsid w:val="00DF1F8C"/>
    <w:rsid w:val="00E12376"/>
    <w:rsid w:val="00E25336"/>
    <w:rsid w:val="00EA32BC"/>
    <w:rsid w:val="00EF45E5"/>
    <w:rsid w:val="00EF751A"/>
    <w:rsid w:val="00EF7582"/>
    <w:rsid w:val="00F33441"/>
    <w:rsid w:val="00F34CEE"/>
    <w:rsid w:val="00F544C7"/>
    <w:rsid w:val="00F634D7"/>
    <w:rsid w:val="00F7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37F2F10"/>
  <w15:docId w15:val="{BB52CD66-2571-4F05-8EC7-5EFE603A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41C4"/>
    <w:pPr>
      <w:spacing w:line="276" w:lineRule="auto"/>
    </w:pPr>
    <w:rPr>
      <w:rFonts w:ascii="MarselisOT" w:hAnsi="MarselisOT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table" w:styleId="Tabelraster">
    <w:name w:val="Table Grid"/>
    <w:basedOn w:val="Standaardtabel"/>
    <w:uiPriority w:val="59"/>
    <w:rsid w:val="00937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leurrijkelijst-accent11">
    <w:name w:val="Kleurrijke lijst - accent 11"/>
    <w:basedOn w:val="Standaard"/>
    <w:uiPriority w:val="99"/>
    <w:qFormat/>
    <w:rsid w:val="007B20C7"/>
    <w:pPr>
      <w:spacing w:line="240" w:lineRule="auto"/>
      <w:ind w:left="720"/>
      <w:contextualSpacing/>
    </w:pPr>
    <w:rPr>
      <w:rFonts w:ascii="Times New Roman" w:eastAsia="Times New Roman" w:hAnsi="Times New Roman"/>
      <w:color w:val="auto"/>
      <w:sz w:val="24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7B20C7"/>
    <w:rPr>
      <w:rFonts w:asciiTheme="minorHAnsi" w:eastAsiaTheme="minorHAnsi" w:hAnsiTheme="minorHAnsi" w:cstheme="minorBidi"/>
      <w:sz w:val="22"/>
      <w:szCs w:val="22"/>
      <w:lang w:val="nl-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s\Documents\Ruben_NEYENS\Permanente_Ontwikkeling_Tennisleraren\PO_Intervisie\PO_Intervisie___Protocol_invullen_door_deelnem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4255EEC883E34BA3CB0C89676D09CB" ma:contentTypeVersion="10" ma:contentTypeDescription="Een nieuw document maken." ma:contentTypeScope="" ma:versionID="817748c8adbbc254307d0b5863754eb2">
  <xsd:schema xmlns:xsd="http://www.w3.org/2001/XMLSchema" xmlns:xs="http://www.w3.org/2001/XMLSchema" xmlns:p="http://schemas.microsoft.com/office/2006/metadata/properties" xmlns:ns2="aaa13bf3-bdfa-4480-b87c-dd56b096a8ef" xmlns:ns3="4a8fa123-8613-416c-b717-7fc3d5417bdf" targetNamespace="http://schemas.microsoft.com/office/2006/metadata/properties" ma:root="true" ma:fieldsID="59b08021dc04db418cd658923a17c26d" ns2:_="" ns3:_="">
    <xsd:import namespace="aaa13bf3-bdfa-4480-b87c-dd56b096a8ef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13bf3-bdfa-4480-b87c-dd56b096a8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68FE93-39E4-40DE-8E8A-F09FB55356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C83FE9-749E-4F25-BDFB-704D9738BC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67B15F-778E-4C41-8396-06A8A4474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a13bf3-bdfa-4480-b87c-dd56b096a8ef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AD7ADA-167D-485F-89A6-7AE1B0049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PO_Intervisie___Protocol_invullen_door_deelnemer</Template>
  <TotalTime>1</TotalTime>
  <Pages>1</Pages>
  <Words>78</Words>
  <Characters>430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Neyens</dc:creator>
  <cp:lastModifiedBy>Ruben Neyens</cp:lastModifiedBy>
  <cp:revision>1</cp:revision>
  <cp:lastPrinted>2014-11-16T19:25:00Z</cp:lastPrinted>
  <dcterms:created xsi:type="dcterms:W3CDTF">2020-05-07T08:37:00Z</dcterms:created>
  <dcterms:modified xsi:type="dcterms:W3CDTF">2020-05-07T08:38:00Z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141117 16:28</vt:lpwstr>
  </property>
  <property fmtid="{D5CDD505-2E9C-101B-9397-08002B2CF9AE}" pid="3" name="ContentTypeId">
    <vt:lpwstr>0x010100084255EEC883E34BA3CB0C89676D09CB</vt:lpwstr>
  </property>
  <property fmtid="{D5CDD505-2E9C-101B-9397-08002B2CF9AE}" pid="4" name="Order">
    <vt:r8>60200</vt:r8>
  </property>
  <property fmtid="{D5CDD505-2E9C-101B-9397-08002B2CF9AE}" pid="5" name="AuthorIds_UIVersion_512">
    <vt:lpwstr>44</vt:lpwstr>
  </property>
</Properties>
</file>